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single" w:sz="24" w:space="0" w:color="auto"/>
        </w:tblBorders>
        <w:tblLook w:val="04A0" w:firstRow="1" w:lastRow="0" w:firstColumn="1" w:lastColumn="0" w:noHBand="0" w:noVBand="1"/>
      </w:tblPr>
      <w:tblGrid>
        <w:gridCol w:w="1704"/>
        <w:gridCol w:w="5375"/>
        <w:gridCol w:w="1510"/>
        <w:gridCol w:w="1337"/>
      </w:tblGrid>
      <w:tr w:rsidR="00470EE4" w:rsidRPr="00470EE4" w14:paraId="053E4CC3" w14:textId="77777777" w:rsidTr="003D2A67">
        <w:trPr>
          <w:trHeight w:val="620"/>
        </w:trPr>
        <w:tc>
          <w:tcPr>
            <w:tcW w:w="10098" w:type="dxa"/>
            <w:gridSpan w:val="4"/>
          </w:tcPr>
          <w:p w14:paraId="48231736" w14:textId="77777777" w:rsidR="004C6947" w:rsidRPr="00470EE4" w:rsidRDefault="00000000" w:rsidP="00A63F7F">
            <w:pPr>
              <w:spacing w:before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sdt>
              <w:sdtPr>
                <w:rPr>
                  <w:rFonts w:ascii="Times New Roman" w:hAnsi="Times New Roman" w:cs="Times New Roman"/>
                  <w:b/>
                  <w:sz w:val="44"/>
                  <w:szCs w:val="32"/>
                </w:rPr>
                <w:alias w:val="Board Title"/>
                <w:tag w:val="BoardTitle"/>
                <w:id w:val="1165445429"/>
                <w:lock w:val="sdtLocked"/>
                <w:placeholder>
                  <w:docPart w:val="91BDFA16E374450FAC35DB17F3AB53FE"/>
                </w:placeholder>
                <w:comboBox>
                  <w:listItem w:displayText="Alamo City Board of Education" w:value="fcbc0971-7c31-4810-9f23-7547fd052597"/>
                  <w:listItem w:displayText="Anderson County Board of Education" w:value="0d3a504f-40ae-4833-a6f5-e19abd17d82a"/>
                  <w:listItem w:displayText="Athens City Board of Education" w:value="074ebbcb-5989-4b82-8fc3-5e65c08fdc52"/>
                  <w:listItem w:displayText="Benton County Board of Education" w:value="2c7d1df1-b366-4495-ac3f-2ea74168c8a0"/>
                  <w:listItem w:displayText="Bledsoe County Board of Education" w:value="c2ed5436-ca92-44e5-94d6-3b3704669f9c"/>
                  <w:listItem w:displayText="Blount County Board of Education" w:value="d47577e6-43ea-40d2-a08f-ef20853162d5"/>
                  <w:listItem w:displayText="Bradford County Board of Education" w:value="142b81b3-19fd-4220-8973-82b4e9104656"/>
                  <w:listItem w:displayText="Bradley County Board of Education" w:value="bcb915bf-f06e-48f6-a286-7f58387cf916"/>
                  <w:listItem w:displayText="Campbell County Board of Education" w:value="e87d4b98-fb4a-48e8-aafd-c6d257b54c10"/>
                  <w:listItem w:displayText="Cannon County Board of Education" w:value="727cc7e4-ce16-41cc-a93a-6a06a69961d7"/>
                  <w:listItem w:displayText="Cheatham County Board of Education" w:value="926ed39f-e8b1-4cd5-a185-daa5d6d9f501"/>
                  <w:listItem w:displayText="Chester County Board of Education" w:value="708814a5-59eb-43ef-9000-559804786955"/>
                  <w:listItem w:displayText="Claiborne Board of Education" w:value="19ded342-6283-421c-b501-10ad2d15f653"/>
                  <w:listItem w:displayText="Clay County Board of Education" w:value="53814ac7-e36f-4c3d-bb16-2467cbb67cf2"/>
                  <w:listItem w:displayText="Cleveland City Board of Education" w:value="f5ffc27d-f508-41f9-9f8a-897be8715ebe"/>
                  <w:listItem w:displayText="Cocke County Board of Education" w:value="f6affdfa-56f3-4c2a-96a4-b3fd84a4a735"/>
                  <w:listItem w:displayText="Coffee County Board of Education" w:value="905f2ff6-072a-4633-8521-0775877fc534"/>
                  <w:listItem w:displayText="Crockett County Board of Education" w:value="8f303530-6094-47fe-8839-048c856006a9"/>
                  <w:listItem w:displayText="Cumberland County Board of Education" w:value="a0d7a25f-1727-4a6d-9f16-635fe08d85e0"/>
                  <w:listItem w:displayText="Dickson County Board of Education" w:value="ae46427c-b039-4e63-82e5-d9204cf51568"/>
                  <w:listItem w:displayText="Dyersburg City Board of Education" w:value="d4cba6a3-2248-4d37-89b8-60158553645a"/>
                  <w:listItem w:displayText="Elizabethton Board of Education" w:value="63313c44-6c19-4e8e-9f9a-94bd8453380f"/>
                  <w:listItem w:displayText="Etowah Board of Education" w:value="f40554f3-8ef9-4b8e-9a42-fbe7107cf4a9"/>
                  <w:listItem w:displayText="Fayette County Board of Education" w:value="decef0d2-c149-4c10-9439-c9557587ffef"/>
                  <w:listItem w:displayText="Fayetteville Board of Education" w:value="3eba9f56-753e-4cb5-9d75-0c65da6c72e6"/>
                  <w:listItem w:displayText="Franklin County Board of Education" w:value="f7c1a229-8d7f-4b91-9898-de59486c7452"/>
                  <w:listItem w:displayText="Franklin Special Board of Education" w:value="e6cea57b-01b0-4178-ad9a-c9aa8fa23974"/>
                  <w:listItem w:displayText="Gibson County Board of Education" w:value="aa711d7f-414b-4359-b061-dc2087b511b2"/>
                  <w:listItem w:displayText="Giles County Board of Education" w:value="99dad399-fae2-4388-86fd-e7c8db09873d"/>
                  <w:listItem w:displayText="Grainger County Board of Education" w:value="05d619a2-883d-4e03-a1be-e842818979b2"/>
                  <w:listItem w:displayText="Greene County Board of Education" w:value="1886ef42-cac5-4fb7-bcda-91f835cfeab2"/>
                  <w:listItem w:displayText="Greeneville City Board of Education" w:value="d5d9b3f6-74b6-49ba-9925-189638d18992"/>
                  <w:listItem w:displayText="Grundy County Board of Education" w:value="dc68cdc8-1af6-4556-8117-e7c2dd66c02f"/>
                  <w:listItem w:displayText="Hamblen County Board of Education" w:value="562b8cf3-a336-4dac-abce-816a4871e2d9"/>
                  <w:listItem w:displayText="Hardeman County Board of Education" w:value="4f4f947b-c5df-41ea-8080-47744e855c02"/>
                  <w:listItem w:displayText="Hardin County Board of Education" w:value="b8398596-afd0-43d6-82b0-ae98099b6827"/>
                  <w:listItem w:displayText="Hawkins County Board of Education" w:value="e66c96eb-7a33-4a16-9eaf-8f1373bb4dc8"/>
                  <w:listItem w:displayText="Haywood County Board of Education" w:value="da57ae06-294c-46f8-8cc8-6f4e2db542b9"/>
                  <w:listItem w:displayText="Henderson County Board of Education" w:value="6a435ab3-c63f-4c4e-a49d-e912663cae10"/>
                  <w:listItem w:displayText="Henry County Board of Education" w:value="431a60a5-7789-4c76-ac3d-48f0f743bcb9"/>
                  <w:listItem w:displayText="Hickman County Board of Education" w:value="6730d029-b6aa-43f1-8f8d-e5b876f10abc"/>
                  <w:listItem w:displayText="Humboldt City Board of Education" w:value="0421e126-6b8d-40d3-a5d8-bea73820b129"/>
                  <w:listItem w:displayText="Huntingdon Special Board of Education" w:value="08bef492-cf59-4d31-bf47-8e193d3e7d5f"/>
                  <w:listItem w:displayText="Jackson County Board of Education" w:value="bf1216d1-ad0f-4eb2-a4b6-76417f0bc4a4"/>
                  <w:listItem w:displayText="Jackson Madison Board of Education" w:value="61111599-db6e-4d4a-9428-5b114fe86d18"/>
                  <w:listItem w:displayText="Jefferson County Board of Education" w:value="473fcbf3-1382-4586-91f0-c539ae8e7e6f"/>
                  <w:listItem w:displayText="Johnson City Board of Education" w:value="361f5706-3435-41d6-a51c-246604ca7232"/>
                  <w:listItem w:displayText="Johnson County Board of Education" w:value="a9fe2059-9d91-4e8c-adfb-992d79357e25"/>
                  <w:listItem w:displayText="Kingsport City Board of Education" w:value="b5bc8d3f-3f0e-4b12-a127-28c873b45ed1"/>
                  <w:listItem w:displayText="Lake County Board of Education" w:value="63962f8f-7d28-4f5e-b08a-3cbaace02bde"/>
                  <w:listItem w:displayText="Lauderdale County Board of Education" w:value="2e3f1cc0-8e08-4cf1-a4df-32f773f8c41d"/>
                  <w:listItem w:displayText="Lenoir City Board of Education" w:value="84a4b539-18b4-48af-8891-6a702b683c49"/>
                  <w:listItem w:displayText="Lewis County Board of Education" w:value="e2c5a003-6652-475b-a34a-eaf5457a773b"/>
                  <w:listItem w:displayText="Lexington City Board of Education" w:value="6b07e972-d985-4f92-baf7-06dccecd7954"/>
                  <w:listItem w:displayText="Lincoln County Board of Education" w:value="8c20d42f-7bfd-4515-b370-cf21680d604c"/>
                  <w:listItem w:displayText="Loudon County Board of Education" w:value="48a25c0a-5749-441e-9fef-ab0f54e9d7fb"/>
                  <w:listItem w:displayText="Macon County Board of Education" w:value="99a04ac5-06ba-44d5-bf40-ae645339186c"/>
                  <w:listItem w:displayText="Marshall County Board of Education" w:value="b7a1946c-5128-4b0c-a828-89549473abf6"/>
                  <w:listItem w:displayText="McKenzie Board of Education" w:value="f1c59951-9aec-4171-a815-757fafa69983"/>
                  <w:listItem w:displayText="McMinn County Board of Education" w:value="843e8b0c-eedc-481e-9fcc-5251dbaa2b76"/>
                  <w:listItem w:displayText="McNairy County Board of Education" w:value="d3aed3e5-8126-4f3c-8ed8-a0ccb1409e67"/>
                  <w:listItem w:displayText="Meigs County Board of Education" w:value="2ddc8f1b-5083-4ced-ab86-76e4320fb338"/>
                  <w:listItem w:displayText="Milan Special Board of Education" w:value="4137a08e-99c8-4cf5-a538-7e8a124cf890"/>
                  <w:listItem w:displayText="Monroe County Board of Education" w:value="7228fad0-2654-426a-8762-159831f26e6a"/>
                  <w:listItem w:displayText="Morgan County Board of Education" w:value="50e2472e-d5bc-43d5-bad5-3c44bc9295d7"/>
                  <w:listItem w:displayText="Newport City Board of Education" w:value="54ae6d8a-3d4c-42de-a1a7-986309f65ede"/>
                  <w:listItem w:displayText="Obion County Board of Education" w:value="bda235ae-0b2f-4f83-9d83-2db8b335b945"/>
                  <w:listItem w:displayText="Oneida Special Board of Education" w:value="17cf49d9-e88f-482a-971b-44239bb6c535"/>
                  <w:listItem w:displayText="Overton County Board of Education" w:value="d1c150e7-4895-47aa-b73e-8cc7369be001"/>
                  <w:listItem w:displayText="Paris Special Board of Education" w:value="8fdb1fd0-028f-4990-b245-f1d994560c8a"/>
                  <w:listItem w:displayText="Perry County Board of Education" w:value="b91772d4-205f-41a0-a9dc-88d73bf06928"/>
                  <w:listItem w:displayText="Pickett County Board of Education" w:value="5e0fb65a-948d-4fb6-815c-a675adfa96bc"/>
                  <w:listItem w:displayText="Polk County Board of Education" w:value="1b7423ad-7bfd-4563-8a4d-326fe60f9e9c"/>
                  <w:listItem w:displayText="Putnam County Board of Education" w:value="9e61b4e6-19d1-4111-858b-cf6055fb841d"/>
                  <w:listItem w:displayText="Rhea County Board of Education" w:value="e46de309-61c3-42c5-b307-3927bc84154b"/>
                  <w:listItem w:displayText="Richard City Board of Education" w:value="89a35d68-1b30-4f5a-9790-ac412c5eb280"/>
                  <w:listItem w:displayText="Rogersville City Board of Education" w:value="886c76c0-efe2-4ed4-8a58-6c80d0778f08"/>
                  <w:listItem w:displayText="Rutherford County Board of Education" w:value="c5655fba-df36-4841-84d3-25f43444e114"/>
                  <w:listItem w:displayText="Scott County Board of Education" w:value="2ea75765-1a6f-479c-908b-607169601e1b"/>
                  <w:listItem w:displayText="Smith County Board of Education" w:value="8e96ec5f-075d-4e04-8108-071a7fdea5ac"/>
                  <w:listItem w:displayText="Stewart County Board of Education" w:value="eb19d39c-98b6-4c1d-a24b-defc55973f11"/>
                  <w:listItem w:displayText="Sullivan County Board of Education" w:value="3a0f4f6f-8747-4626-84ea-526c36bfe03e"/>
                  <w:listItem w:displayText="Tipton County Board of Education" w:value="af2e3474-b79e-4bd5-9429-98bcce752d79"/>
                  <w:listItem w:displayText="Trenton County Board of Education" w:value="ba3acbfc-bcfc-44c9-ae20-ec16a40dfa64"/>
                  <w:listItem w:displayText="Trousdale County Board of Education" w:value="5a0b12e3-4efe-4667-8eff-6b41810cd149"/>
                  <w:listItem w:displayText="Tullahoma City Board of Education" w:value="ba97d9ad-2e69-432e-a6f2-46325d3a9a37"/>
                  <w:listItem w:displayText="Unicoi County Board of Education" w:value="0abb3491-3987-497e-a07c-9546fe0c211b"/>
                  <w:listItem w:displayText="Union City Board of Education" w:value="2101d5c5-59bc-42b0-92dc-27b86c5f204d"/>
                  <w:listItem w:displayText="Union County Board of Education" w:value="a4b38c1f-2c90-42b9-8c61-311e14df123f"/>
                </w:comboBox>
              </w:sdtPr>
              <w:sdtContent>
                <w:r w:rsidR="00AC1F72" w:rsidRPr="00AA03D8">
                  <w:rPr>
                    <w:rFonts w:ascii="Times New Roman" w:hAnsi="Times New Roman" w:cs="Times New Roman"/>
                    <w:b/>
                    <w:sz w:val="44"/>
                    <w:szCs w:val="32"/>
                  </w:rPr>
                  <w:t>Roane County Board of Education</w:t>
                </w:r>
              </w:sdtContent>
            </w:sdt>
          </w:p>
        </w:tc>
      </w:tr>
      <w:tr w:rsidR="00470EE4" w:rsidRPr="00470EE4" w14:paraId="782553B4" w14:textId="77777777" w:rsidTr="003D2A67">
        <w:trPr>
          <w:trHeight w:val="620"/>
        </w:trPr>
        <w:tc>
          <w:tcPr>
            <w:tcW w:w="1728" w:type="dxa"/>
            <w:vMerge w:val="restart"/>
          </w:tcPr>
          <w:p w14:paraId="421375A9" w14:textId="77777777" w:rsidR="00470EE4" w:rsidRDefault="00470EE4" w:rsidP="00D22888">
            <w:pPr>
              <w:spacing w:before="120" w:after="12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Monitoring:</w:t>
            </w:r>
          </w:p>
          <w:sdt>
            <w:sdt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alias w:val="Monitoring"/>
              <w:tag w:val="Monitoring"/>
              <w:id w:val="983895775"/>
              <w:lock w:val="sdtLocked"/>
              <w:placeholder>
                <w:docPart w:val="BB0B5836A63246C0A3D933D7527A2ED5"/>
              </w:placeholder>
              <w:text/>
            </w:sdtPr>
            <w:sdtContent>
              <w:p w14:paraId="7F959D4C" w14:textId="77777777" w:rsidR="00470EE4" w:rsidRPr="00470EE4" w:rsidRDefault="004F6411" w:rsidP="00195401">
                <w:pP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 w:rsidRPr="00EF3C03"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  <w:t xml:space="preserve">Review: Annually, in </w:t>
                </w:r>
                <w:r w:rsidRPr="008B0EE4">
                  <w:rPr>
                    <w:rFonts w:ascii="Times New Roman" w:hAnsi="Times New Roman" w:cs="Times New Roman"/>
                    <w:b/>
                    <w:bCs/>
                    <w:sz w:val="18"/>
                    <w:szCs w:val="18"/>
                  </w:rPr>
                  <w:t>March</w:t>
                </w:r>
              </w:p>
            </w:sdtContent>
          </w:sdt>
        </w:tc>
        <w:tc>
          <w:tcPr>
            <w:tcW w:w="5490" w:type="dxa"/>
            <w:vMerge w:val="restart"/>
          </w:tcPr>
          <w:p w14:paraId="29C062B3" w14:textId="77777777" w:rsidR="00470EE4" w:rsidRDefault="00470EE4" w:rsidP="00D22888">
            <w:pPr>
              <w:spacing w:before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470EE4">
              <w:rPr>
                <w:rFonts w:ascii="Times New Roman" w:hAnsi="Times New Roman" w:cs="Times New Roman"/>
                <w:sz w:val="16"/>
                <w:szCs w:val="16"/>
              </w:rPr>
              <w:t>Descriptor Term:</w:t>
            </w:r>
          </w:p>
          <w:sdt>
            <w:sdtPr>
              <w:rPr>
                <w:rFonts w:ascii="Times New Roman" w:hAnsi="Times New Roman" w:cs="Times New Roman"/>
                <w:b/>
                <w:sz w:val="32"/>
                <w:szCs w:val="28"/>
              </w:rPr>
              <w:alias w:val="Policy Title"/>
              <w:tag w:val="PolicyTitle"/>
              <w:id w:val="-1416171737"/>
              <w:lock w:val="sdtLocked"/>
              <w:placeholder>
                <w:docPart w:val="4806A62E6C5F4DCDADB1E04C6344B495"/>
              </w:placeholder>
              <w:text w:multiLine="1"/>
            </w:sdtPr>
            <w:sdtContent>
              <w:p w14:paraId="54972AB1" w14:textId="77777777" w:rsidR="00470EE4" w:rsidRPr="00470EE4" w:rsidRDefault="00195401" w:rsidP="00195401">
                <w:pPr>
                  <w:jc w:val="center"/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</w:pPr>
                <w:r w:rsidRPr="00AA03D8">
                  <w:rPr>
                    <w:rFonts w:ascii="Times New Roman" w:hAnsi="Times New Roman" w:cs="Times New Roman"/>
                    <w:b/>
                    <w:sz w:val="32"/>
                    <w:szCs w:val="28"/>
                  </w:rPr>
                  <w:t>Corporal Punishment</w:t>
                </w:r>
              </w:p>
            </w:sdtContent>
          </w:sdt>
        </w:tc>
        <w:tc>
          <w:tcPr>
            <w:tcW w:w="1530" w:type="dxa"/>
          </w:tcPr>
          <w:p w14:paraId="464DB4F2" w14:textId="77777777" w:rsidR="00470EE4" w:rsidRDefault="00470EE4" w:rsidP="00D22888">
            <w:pPr>
              <w:spacing w:before="60"/>
              <w:rPr>
                <w:rFonts w:ascii="Times New Roman" w:hAnsi="Times New Roman" w:cs="Times New Roman"/>
                <w:sz w:val="16"/>
                <w:szCs w:val="16"/>
              </w:rPr>
            </w:pPr>
            <w:r w:rsidRPr="00470EE4">
              <w:rPr>
                <w:rFonts w:ascii="Times New Roman" w:hAnsi="Times New Roman" w:cs="Times New Roman"/>
                <w:sz w:val="16"/>
                <w:szCs w:val="16"/>
              </w:rPr>
              <w:t>Descriptor Code:</w:t>
            </w:r>
          </w:p>
          <w:sdt>
            <w:sdtPr>
              <w:rPr>
                <w:rFonts w:ascii="Times New Roman" w:hAnsi="Times New Roman" w:cs="Times New Roman"/>
                <w:b/>
                <w:sz w:val="20"/>
                <w:szCs w:val="20"/>
              </w:rPr>
              <w:alias w:val="Descriptor Code"/>
              <w:tag w:val="DescriptorCode"/>
              <w:id w:val="-1659456588"/>
              <w:lock w:val="sdtLocked"/>
              <w:placeholder>
                <w:docPart w:val="E9D91CCBA1D2468191008E09FE395F5B"/>
              </w:placeholder>
              <w:text/>
            </w:sdtPr>
            <w:sdtContent>
              <w:p w14:paraId="2E23904A" w14:textId="77777777" w:rsidR="00470EE4" w:rsidRPr="00470EE4" w:rsidRDefault="00195401" w:rsidP="00195401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>6.314</w:t>
                </w:r>
              </w:p>
            </w:sdtContent>
          </w:sdt>
        </w:tc>
        <w:tc>
          <w:tcPr>
            <w:tcW w:w="1350" w:type="dxa"/>
          </w:tcPr>
          <w:p w14:paraId="256341B3" w14:textId="77777777" w:rsidR="00470EE4" w:rsidRDefault="00470EE4" w:rsidP="00320562">
            <w:pPr>
              <w:spacing w:before="60"/>
              <w:rPr>
                <w:rFonts w:ascii="Times New Roman" w:hAnsi="Times New Roman" w:cs="Times New Roman"/>
                <w:sz w:val="16"/>
                <w:szCs w:val="16"/>
              </w:rPr>
            </w:pPr>
            <w:r w:rsidRPr="00470EE4">
              <w:rPr>
                <w:rFonts w:ascii="Times New Roman" w:hAnsi="Times New Roman" w:cs="Times New Roman"/>
                <w:sz w:val="16"/>
                <w:szCs w:val="16"/>
              </w:rPr>
              <w:t>Issued Date:</w:t>
            </w:r>
          </w:p>
          <w:sdt>
            <w:sdtPr>
              <w:rPr>
                <w:rFonts w:ascii="Times New Roman" w:hAnsi="Times New Roman" w:cs="Times New Roman"/>
                <w:b/>
                <w:sz w:val="20"/>
                <w:szCs w:val="20"/>
              </w:rPr>
              <w:alias w:val="IssuedDate"/>
              <w:tag w:val="IssuedDate"/>
              <w:id w:val="2080555684"/>
              <w:lock w:val="sdtLocked"/>
              <w:placeholder>
                <w:docPart w:val="161A46B400B14FD4BF606DC6C5499F80"/>
              </w:placeholder>
              <w:date w:fullDate="2023-08-17T00:00:00Z">
                <w:dateFormat w:val="MM/dd/yy"/>
                <w:lid w:val="en-US"/>
                <w:storeMappedDataAs w:val="dateTime"/>
                <w:calendar w:val="gregorian"/>
              </w:date>
            </w:sdtPr>
            <w:sdtContent>
              <w:p w14:paraId="6BDC2932" w14:textId="20BB1223" w:rsidR="00470EE4" w:rsidRPr="00470EE4" w:rsidRDefault="00617B33" w:rsidP="002F49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>08/17/23</w:t>
                </w:r>
              </w:p>
            </w:sdtContent>
          </w:sdt>
        </w:tc>
      </w:tr>
      <w:tr w:rsidR="00470EE4" w:rsidRPr="00470EE4" w14:paraId="726EEC67" w14:textId="77777777" w:rsidTr="003D2A67">
        <w:trPr>
          <w:trHeight w:val="620"/>
        </w:trPr>
        <w:tc>
          <w:tcPr>
            <w:tcW w:w="1728" w:type="dxa"/>
            <w:vMerge/>
          </w:tcPr>
          <w:p w14:paraId="4B091A00" w14:textId="77777777" w:rsidR="00470EE4" w:rsidRPr="00470EE4" w:rsidRDefault="00470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90" w:type="dxa"/>
            <w:vMerge/>
          </w:tcPr>
          <w:p w14:paraId="37374459" w14:textId="77777777" w:rsidR="00470EE4" w:rsidRPr="00470EE4" w:rsidRDefault="00470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5E45D5B5" w14:textId="77777777" w:rsidR="00470EE4" w:rsidRDefault="00470EE4" w:rsidP="00320562">
            <w:pPr>
              <w:spacing w:before="60"/>
              <w:rPr>
                <w:rFonts w:ascii="Times New Roman" w:hAnsi="Times New Roman" w:cs="Times New Roman"/>
                <w:sz w:val="16"/>
                <w:szCs w:val="16"/>
              </w:rPr>
            </w:pPr>
            <w:r w:rsidRPr="00470EE4">
              <w:rPr>
                <w:rFonts w:ascii="Times New Roman" w:hAnsi="Times New Roman" w:cs="Times New Roman"/>
                <w:sz w:val="16"/>
                <w:szCs w:val="16"/>
              </w:rPr>
              <w:t>Rescinds:</w:t>
            </w:r>
          </w:p>
          <w:sdt>
            <w:sdtPr>
              <w:rPr>
                <w:rFonts w:ascii="Times New Roman" w:hAnsi="Times New Roman" w:cs="Times New Roman"/>
                <w:b/>
                <w:sz w:val="20"/>
                <w:szCs w:val="20"/>
              </w:rPr>
              <w:alias w:val="Rescinds"/>
              <w:tag w:val="Rescinds"/>
              <w:id w:val="1853989833"/>
              <w:placeholder>
                <w:docPart w:val="B166929A72E942838DD6D4A6B868BD65"/>
              </w:placeholder>
              <w:text/>
            </w:sdtPr>
            <w:sdtContent>
              <w:p w14:paraId="3824769E" w14:textId="77777777" w:rsidR="00470EE4" w:rsidRPr="00470EE4" w:rsidRDefault="00AC1F72" w:rsidP="002F49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>3.23</w:t>
                </w:r>
              </w:p>
            </w:sdtContent>
          </w:sdt>
        </w:tc>
        <w:tc>
          <w:tcPr>
            <w:tcW w:w="1350" w:type="dxa"/>
          </w:tcPr>
          <w:p w14:paraId="69E75A85" w14:textId="77777777" w:rsidR="00470EE4" w:rsidRDefault="00470EE4" w:rsidP="00320562">
            <w:pPr>
              <w:spacing w:before="60"/>
              <w:rPr>
                <w:rFonts w:ascii="Times New Roman" w:hAnsi="Times New Roman" w:cs="Times New Roman"/>
                <w:sz w:val="16"/>
                <w:szCs w:val="16"/>
              </w:rPr>
            </w:pPr>
            <w:r w:rsidRPr="00470EE4">
              <w:rPr>
                <w:rFonts w:ascii="Times New Roman" w:hAnsi="Times New Roman" w:cs="Times New Roman"/>
                <w:sz w:val="16"/>
                <w:szCs w:val="16"/>
              </w:rPr>
              <w:t>Issued:</w:t>
            </w:r>
          </w:p>
          <w:sdt>
            <w:sdtPr>
              <w:rPr>
                <w:rFonts w:ascii="Times New Roman" w:hAnsi="Times New Roman" w:cs="Times New Roman"/>
                <w:b/>
                <w:sz w:val="20"/>
                <w:szCs w:val="20"/>
              </w:rPr>
              <w:alias w:val="Issued"/>
              <w:tag w:val="Issued"/>
              <w:id w:val="-788046049"/>
              <w:lock w:val="sdtLocked"/>
              <w:placeholder>
                <w:docPart w:val="8262610B21864BFDA4C3A38BDBD22917"/>
              </w:placeholder>
              <w:date w:fullDate="2018-06-21T00:00:00Z">
                <w:dateFormat w:val="MM/dd/yy"/>
                <w:lid w:val="en-US"/>
                <w:storeMappedDataAs w:val="dateTime"/>
                <w:calendar w:val="gregorian"/>
              </w:date>
            </w:sdtPr>
            <w:sdtContent>
              <w:p w14:paraId="6B889953" w14:textId="34F61C12" w:rsidR="00470EE4" w:rsidRPr="00470EE4" w:rsidRDefault="00504158" w:rsidP="002F4992">
                <w:pPr>
                  <w:jc w:val="center"/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b/>
                    <w:sz w:val="20"/>
                    <w:szCs w:val="20"/>
                  </w:rPr>
                  <w:t>06/21/18</w:t>
                </w:r>
              </w:p>
            </w:sdtContent>
          </w:sdt>
        </w:tc>
      </w:tr>
    </w:tbl>
    <w:p w14:paraId="247010F3" w14:textId="77777777" w:rsidR="00195401" w:rsidRPr="00110B22" w:rsidRDefault="00195401" w:rsidP="00195401">
      <w:pPr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BoardTitle"/>
      <w:bookmarkEnd w:id="0"/>
      <w:r w:rsidRPr="00110B22">
        <w:rPr>
          <w:rFonts w:ascii="Times New Roman" w:hAnsi="Times New Roman" w:cs="Times New Roman"/>
          <w:color w:val="000000"/>
          <w:sz w:val="24"/>
          <w:szCs w:val="24"/>
        </w:rPr>
        <w:t>Corporal punishment shall not be used as a disciplinary measure in any school.</w:t>
      </w:r>
      <w:r w:rsidRPr="00110B22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</w:p>
    <w:p w14:paraId="7A46F28C" w14:textId="77777777" w:rsidR="00C40946" w:rsidRPr="00110B22" w:rsidRDefault="00195401" w:rsidP="00195401">
      <w:pPr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10B22">
        <w:rPr>
          <w:rFonts w:ascii="Times New Roman" w:hAnsi="Times New Roman" w:cs="Times New Roman"/>
          <w:color w:val="000000"/>
          <w:sz w:val="24"/>
          <w:szCs w:val="24"/>
        </w:rPr>
        <w:t>The director of schools shall be responsible for developing and implementing in-service training pro- grams for teachers and staff in the use of alternative, positive measures of discipline.</w:t>
      </w:r>
    </w:p>
    <w:p w14:paraId="0ED3CE83" w14:textId="77777777" w:rsidR="007674B4" w:rsidRPr="00110B22" w:rsidRDefault="007674B4" w:rsidP="00EF3C03">
      <w:pPr>
        <w:spacing w:before="24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7674B4" w:rsidRPr="00110B22" w:rsidSect="00940AD0">
          <w:headerReference w:type="default" r:id="rId8"/>
          <w:footerReference w:type="default" r:id="rId9"/>
          <w:footerReference w:type="first" r:id="rId10"/>
          <w:endnotePr>
            <w:numFmt w:val="decimal"/>
          </w:endnotePr>
          <w:pgSz w:w="12240" w:h="15840"/>
          <w:pgMar w:top="1440" w:right="1152" w:bottom="1440" w:left="1152" w:header="720" w:footer="720" w:gutter="0"/>
          <w:lnNumType w:countBy="1"/>
          <w:cols w:space="720"/>
          <w:titlePg/>
          <w:docGrid w:linePitch="360"/>
        </w:sectPr>
      </w:pPr>
    </w:p>
    <w:p w14:paraId="6EA62F8F" w14:textId="585FAFD9" w:rsidR="007674B4" w:rsidRDefault="007674B4" w:rsidP="007674B4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69EA01A1" w14:textId="2BD00F26" w:rsidR="00AA03D8" w:rsidRDefault="00AA03D8" w:rsidP="007674B4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67E201B7" w14:textId="1EA742F2" w:rsidR="00AA03D8" w:rsidRDefault="00AA03D8" w:rsidP="007674B4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11BFF524" w14:textId="0C2C148A" w:rsidR="00AA03D8" w:rsidRDefault="00AA03D8" w:rsidP="007674B4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121C96ED" w14:textId="6DD6BCB0" w:rsidR="00AA03D8" w:rsidRDefault="00AA03D8" w:rsidP="007674B4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6211ADC9" w14:textId="5B44EFFA" w:rsidR="00AA03D8" w:rsidRDefault="00AA03D8" w:rsidP="007674B4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7EB7429A" w14:textId="578306A7" w:rsidR="00AA03D8" w:rsidRDefault="00AA03D8" w:rsidP="007674B4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58A3267C" w14:textId="06083985" w:rsidR="00AA03D8" w:rsidRDefault="00AA03D8" w:rsidP="007674B4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049347F6" w14:textId="213C5507" w:rsidR="00AA03D8" w:rsidRDefault="00AA03D8" w:rsidP="007674B4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2296AAE9" w14:textId="09277D6C" w:rsidR="00AA03D8" w:rsidRDefault="00AA03D8" w:rsidP="007674B4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4B03445E" w14:textId="5762A376" w:rsidR="00AA03D8" w:rsidRDefault="00AA03D8" w:rsidP="007674B4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7E25D37C" w14:textId="0C2F324A" w:rsidR="00AA03D8" w:rsidRDefault="00AA03D8" w:rsidP="007674B4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09A8E647" w14:textId="2F96D769" w:rsidR="00AA03D8" w:rsidRDefault="00AA03D8" w:rsidP="007674B4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48D291AA" w14:textId="512AFB47" w:rsidR="00AA03D8" w:rsidRDefault="00AA03D8" w:rsidP="007674B4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p w14:paraId="78F6A86F" w14:textId="77777777" w:rsidR="00AA03D8" w:rsidRPr="003D2A67" w:rsidRDefault="00AA03D8" w:rsidP="007674B4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tbl>
      <w:tblPr>
        <w:tblStyle w:val="TableGrid"/>
        <w:tblW w:w="0" w:type="auto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4463"/>
      </w:tblGrid>
      <w:tr w:rsidR="007674B4" w:rsidRPr="00110B22" w14:paraId="61FCE6EA" w14:textId="77777777" w:rsidTr="007674B4">
        <w:trPr>
          <w:trHeight w:val="215"/>
        </w:trPr>
        <w:tc>
          <w:tcPr>
            <w:tcW w:w="5220" w:type="dxa"/>
          </w:tcPr>
          <w:p w14:paraId="787B7516" w14:textId="77777777" w:rsidR="007674B4" w:rsidRPr="00110B22" w:rsidRDefault="007674B4" w:rsidP="00EF3C03">
            <w:pPr>
              <w:spacing w:before="2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0B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_____________________________</w:t>
            </w:r>
          </w:p>
        </w:tc>
        <w:tc>
          <w:tcPr>
            <w:tcW w:w="4554" w:type="dxa"/>
          </w:tcPr>
          <w:p w14:paraId="3347BBD0" w14:textId="77777777" w:rsidR="007674B4" w:rsidRPr="00110B22" w:rsidRDefault="007674B4" w:rsidP="00EF3C03">
            <w:pPr>
              <w:spacing w:before="2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0B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_____________________________</w:t>
            </w:r>
          </w:p>
        </w:tc>
      </w:tr>
      <w:tr w:rsidR="007674B4" w:rsidRPr="00110B22" w14:paraId="524B151D" w14:textId="77777777" w:rsidTr="007674B4">
        <w:trPr>
          <w:trHeight w:val="323"/>
        </w:trPr>
        <w:tc>
          <w:tcPr>
            <w:tcW w:w="5220" w:type="dxa"/>
          </w:tcPr>
          <w:p w14:paraId="3E337C5E" w14:textId="77777777" w:rsidR="007674B4" w:rsidRPr="00110B22" w:rsidRDefault="007674B4" w:rsidP="006D31C4">
            <w:pPr>
              <w:spacing w:before="120"/>
              <w:ind w:right="7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0B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Legal References</w:t>
            </w:r>
          </w:p>
        </w:tc>
        <w:tc>
          <w:tcPr>
            <w:tcW w:w="4554" w:type="dxa"/>
          </w:tcPr>
          <w:p w14:paraId="5837086D" w14:textId="77777777" w:rsidR="007674B4" w:rsidRPr="00110B22" w:rsidRDefault="007674B4" w:rsidP="007674B4">
            <w:pPr>
              <w:spacing w:before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0B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Cross References</w:t>
            </w:r>
          </w:p>
        </w:tc>
      </w:tr>
      <w:tr w:rsidR="007674B4" w:rsidRPr="00110B22" w14:paraId="47067A80" w14:textId="77777777" w:rsidTr="007674B4">
        <w:tc>
          <w:tcPr>
            <w:tcW w:w="5220" w:type="dxa"/>
          </w:tcPr>
          <w:p w14:paraId="2575D95F" w14:textId="77777777" w:rsidR="007674B4" w:rsidRPr="00110B22" w:rsidRDefault="003D64EB" w:rsidP="00195401">
            <w:pPr>
              <w:pStyle w:val="ListParagraph"/>
              <w:numPr>
                <w:ilvl w:val="0"/>
                <w:numId w:val="3"/>
              </w:numPr>
              <w:spacing w:before="240"/>
              <w:ind w:right="7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0B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TCA 49-6-4104</w:t>
            </w:r>
          </w:p>
        </w:tc>
        <w:tc>
          <w:tcPr>
            <w:tcW w:w="4554" w:type="dxa"/>
          </w:tcPr>
          <w:p w14:paraId="3520D134" w14:textId="6D5DD48F" w:rsidR="007674B4" w:rsidRPr="00110B22" w:rsidRDefault="00504158" w:rsidP="006D31C4">
            <w:pPr>
              <w:spacing w:before="24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0B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Code of Conduct</w:t>
            </w:r>
            <w:r w:rsidR="00195401" w:rsidRPr="00110B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6.</w:t>
            </w:r>
            <w:r w:rsidR="00110B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</w:t>
            </w:r>
            <w:r w:rsidR="00195401" w:rsidRPr="00110B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  </w:t>
            </w:r>
            <w:r w:rsidR="00195401" w:rsidRPr="00110B2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Student Records  6.600-604</w:t>
            </w:r>
          </w:p>
        </w:tc>
      </w:tr>
    </w:tbl>
    <w:p w14:paraId="5E966CB2" w14:textId="77777777" w:rsidR="00CB7BA8" w:rsidRPr="003D2A67" w:rsidRDefault="00CB7BA8" w:rsidP="007674B4">
      <w:pPr>
        <w:suppressLineNumbers/>
        <w:spacing w:before="240" w:after="0" w:line="240" w:lineRule="auto"/>
        <w:rPr>
          <w:rFonts w:ascii="Times-Roman" w:hAnsi="Times-Roman" w:cs="Times-Roman"/>
          <w:color w:val="000000"/>
          <w:sz w:val="24"/>
          <w:szCs w:val="24"/>
        </w:rPr>
      </w:pPr>
    </w:p>
    <w:sectPr w:rsidR="00CB7BA8" w:rsidRPr="003D2A67" w:rsidSect="007674B4">
      <w:endnotePr>
        <w:numFmt w:val="decimal"/>
      </w:endnotePr>
      <w:type w:val="continuous"/>
      <w:pgSz w:w="12240" w:h="15840"/>
      <w:pgMar w:top="1440" w:right="1152" w:bottom="1440" w:left="1152" w:header="720" w:footer="72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12FDD" w14:textId="77777777" w:rsidR="00187DF1" w:rsidRDefault="00187DF1" w:rsidP="003D2A67">
      <w:pPr>
        <w:spacing w:after="0" w:line="240" w:lineRule="auto"/>
      </w:pPr>
      <w:r>
        <w:separator/>
      </w:r>
    </w:p>
  </w:endnote>
  <w:endnote w:type="continuationSeparator" w:id="0">
    <w:p w14:paraId="13CC3597" w14:textId="77777777" w:rsidR="00187DF1" w:rsidRDefault="00187DF1" w:rsidP="003D2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2A9AF" w14:textId="77777777" w:rsidR="00E624BE" w:rsidRPr="003D2A67" w:rsidRDefault="00E624BE">
    <w:pPr>
      <w:pStyle w:val="Footer"/>
      <w:jc w:val="right"/>
      <w:rPr>
        <w:rFonts w:ascii="Times New Roman" w:hAnsi="Times New Roman" w:cs="Times New Roman"/>
        <w:sz w:val="16"/>
        <w:szCs w:val="16"/>
      </w:rPr>
    </w:pPr>
    <w:r w:rsidRPr="003D2A67">
      <w:rPr>
        <w:rFonts w:ascii="Times New Roman" w:hAnsi="Times New Roman" w:cs="Times New Roman"/>
        <w:sz w:val="16"/>
        <w:szCs w:val="16"/>
      </w:rPr>
      <w:t xml:space="preserve">Page </w:t>
    </w:r>
    <w:sdt>
      <w:sdtPr>
        <w:rPr>
          <w:rFonts w:ascii="Times New Roman" w:hAnsi="Times New Roman" w:cs="Times New Roman"/>
          <w:sz w:val="16"/>
          <w:szCs w:val="16"/>
        </w:rPr>
        <w:id w:val="94303770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3D2A67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3D2A67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3D2A67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AD13E9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3D2A67">
          <w:rPr>
            <w:rFonts w:ascii="Times New Roman" w:hAnsi="Times New Roman" w:cs="Times New Roman"/>
            <w:noProof/>
            <w:sz w:val="16"/>
            <w:szCs w:val="16"/>
          </w:rPr>
          <w:fldChar w:fldCharType="end"/>
        </w:r>
        <w:r w:rsidRPr="003D2A67">
          <w:rPr>
            <w:rFonts w:ascii="Times New Roman" w:hAnsi="Times New Roman" w:cs="Times New Roman"/>
            <w:noProof/>
            <w:sz w:val="16"/>
            <w:szCs w:val="16"/>
          </w:rPr>
          <w:t xml:space="preserve"> of </w:t>
        </w:r>
        <w:r w:rsidRPr="003D2A67">
          <w:rPr>
            <w:rFonts w:ascii="Times New Roman" w:hAnsi="Times New Roman" w:cs="Times New Roman"/>
            <w:noProof/>
            <w:sz w:val="16"/>
            <w:szCs w:val="16"/>
          </w:rPr>
          <w:fldChar w:fldCharType="begin"/>
        </w:r>
        <w:r w:rsidRPr="003D2A67">
          <w:rPr>
            <w:rFonts w:ascii="Times New Roman" w:hAnsi="Times New Roman" w:cs="Times New Roman"/>
            <w:noProof/>
            <w:sz w:val="16"/>
            <w:szCs w:val="16"/>
          </w:rPr>
          <w:instrText xml:space="preserve"> NUMPAGES  \# "0" \* Arabic  \* MERGEFORMAT </w:instrText>
        </w:r>
        <w:r w:rsidRPr="003D2A67">
          <w:rPr>
            <w:rFonts w:ascii="Times New Roman" w:hAnsi="Times New Roman" w:cs="Times New Roman"/>
            <w:noProof/>
            <w:sz w:val="16"/>
            <w:szCs w:val="16"/>
          </w:rPr>
          <w:fldChar w:fldCharType="separate"/>
        </w:r>
        <w:r w:rsidR="004F6411">
          <w:rPr>
            <w:rFonts w:ascii="Times New Roman" w:hAnsi="Times New Roman" w:cs="Times New Roman"/>
            <w:noProof/>
            <w:sz w:val="16"/>
            <w:szCs w:val="16"/>
          </w:rPr>
          <w:t>1</w:t>
        </w:r>
        <w:r w:rsidRPr="003D2A67">
          <w:rPr>
            <w:rFonts w:ascii="Times New Roman" w:hAnsi="Times New Roman" w:cs="Times New Roman"/>
            <w:noProof/>
            <w:sz w:val="16"/>
            <w:szCs w:val="16"/>
          </w:rPr>
          <w:fldChar w:fldCharType="end"/>
        </w:r>
      </w:sdtContent>
    </w:sdt>
  </w:p>
  <w:p w14:paraId="0D946503" w14:textId="77777777" w:rsidR="00E624BE" w:rsidRDefault="00E624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6386A" w14:textId="77777777" w:rsidR="00DB5D2F" w:rsidRDefault="00DB5D2F" w:rsidP="00DB5D2F">
    <w:pPr>
      <w:pStyle w:val="Footer"/>
      <w:tabs>
        <w:tab w:val="clear" w:pos="4680"/>
        <w:tab w:val="clear" w:pos="9360"/>
        <w:tab w:val="left" w:pos="1365"/>
      </w:tabs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17E2C9" wp14:editId="066405AD">
              <wp:simplePos x="0" y="0"/>
              <wp:positionH relativeFrom="column">
                <wp:posOffset>-131019</wp:posOffset>
              </wp:positionH>
              <wp:positionV relativeFrom="paragraph">
                <wp:posOffset>83555</wp:posOffset>
              </wp:positionV>
              <wp:extent cx="6653170" cy="0"/>
              <wp:effectExtent l="0" t="0" r="1460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317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329318B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.3pt,6.6pt" to="513.5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" strokecolor="black [3040]" strokeweight="1.5pt"/>
          </w:pict>
        </mc:Fallback>
      </mc:AlternateContent>
    </w:r>
  </w:p>
  <w:p w14:paraId="794F4127" w14:textId="0E49024F" w:rsidR="00DB5D2F" w:rsidRPr="00DB5D2F" w:rsidRDefault="00EA6F36" w:rsidP="00DB5D2F">
    <w:pPr>
      <w:pStyle w:val="Footer"/>
      <w:tabs>
        <w:tab w:val="clear" w:pos="4680"/>
        <w:tab w:val="clear" w:pos="9360"/>
        <w:tab w:val="left" w:pos="1365"/>
      </w:tabs>
      <w:spacing w:before="60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</w:r>
    <w:r w:rsidR="00DB5D2F">
      <w:rPr>
        <w:rFonts w:ascii="Times New Roman" w:hAnsi="Times New Roman" w:cs="Times New Roman"/>
        <w:sz w:val="16"/>
        <w:szCs w:val="16"/>
      </w:rPr>
      <w:tab/>
    </w:r>
    <w:r w:rsidR="00DB5D2F">
      <w:rPr>
        <w:rFonts w:ascii="Times New Roman" w:hAnsi="Times New Roman" w:cs="Times New Roman"/>
        <w:sz w:val="16"/>
        <w:szCs w:val="16"/>
      </w:rPr>
      <w:tab/>
    </w:r>
    <w:r w:rsidR="00DB5D2F">
      <w:rPr>
        <w:rFonts w:ascii="Times New Roman" w:hAnsi="Times New Roman" w:cs="Times New Roman"/>
        <w:sz w:val="16"/>
        <w:szCs w:val="16"/>
      </w:rPr>
      <w:tab/>
    </w:r>
    <w:r w:rsidR="00DB5D2F">
      <w:rPr>
        <w:rFonts w:ascii="Times New Roman" w:hAnsi="Times New Roman" w:cs="Times New Roman"/>
        <w:sz w:val="16"/>
        <w:szCs w:val="16"/>
      </w:rPr>
      <w:tab/>
    </w:r>
    <w:r w:rsidR="00DB5D2F">
      <w:rPr>
        <w:rFonts w:ascii="Times New Roman" w:hAnsi="Times New Roman" w:cs="Times New Roman"/>
        <w:sz w:val="16"/>
        <w:szCs w:val="16"/>
      </w:rPr>
      <w:tab/>
      <w:t>Version Date:</w:t>
    </w:r>
    <w:r>
      <w:rPr>
        <w:rFonts w:ascii="Times New Roman" w:hAnsi="Times New Roman" w:cs="Times New Roman"/>
        <w:sz w:val="16"/>
        <w:szCs w:val="16"/>
      </w:rPr>
      <w:t xml:space="preserve"> </w:t>
    </w:r>
    <w:r>
      <w:rPr>
        <w:rFonts w:ascii="Times New Roman" w:hAnsi="Times New Roman" w:cs="Times New Roman"/>
        <w:sz w:val="16"/>
        <w:szCs w:val="16"/>
      </w:rPr>
      <w:fldChar w:fldCharType="begin"/>
    </w:r>
    <w:r>
      <w:rPr>
        <w:rFonts w:ascii="Times New Roman" w:hAnsi="Times New Roman" w:cs="Times New Roman"/>
        <w:sz w:val="16"/>
        <w:szCs w:val="16"/>
      </w:rPr>
      <w:instrText xml:space="preserve"> DATE \@ "MMMM d, yyyy" </w:instrText>
    </w:r>
    <w:r>
      <w:rPr>
        <w:rFonts w:ascii="Times New Roman" w:hAnsi="Times New Roman" w:cs="Times New Roman"/>
        <w:sz w:val="16"/>
        <w:szCs w:val="16"/>
      </w:rPr>
      <w:fldChar w:fldCharType="separate"/>
    </w:r>
    <w:r w:rsidR="00271C09">
      <w:rPr>
        <w:rFonts w:ascii="Times New Roman" w:hAnsi="Times New Roman" w:cs="Times New Roman"/>
        <w:noProof/>
        <w:sz w:val="16"/>
        <w:szCs w:val="16"/>
      </w:rPr>
      <w:t>September 1, 2023</w:t>
    </w:r>
    <w:r>
      <w:rPr>
        <w:rFonts w:ascii="Times New Roman" w:hAnsi="Times New Roman" w:cs="Times New Roman"/>
        <w:sz w:val="16"/>
        <w:szCs w:val="16"/>
      </w:rPr>
      <w:fldChar w:fldCharType="end"/>
    </w:r>
    <w:r w:rsidR="00DB5D2F" w:rsidRPr="00DB5D2F">
      <w:rPr>
        <w:rFonts w:ascii="Times New Roman" w:hAnsi="Times New Roman" w:cs="Times New Roman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6C631" w14:textId="77777777" w:rsidR="00187DF1" w:rsidRDefault="00187DF1" w:rsidP="003D2A67">
      <w:pPr>
        <w:spacing w:after="0" w:line="240" w:lineRule="auto"/>
      </w:pPr>
      <w:r>
        <w:separator/>
      </w:r>
    </w:p>
  </w:footnote>
  <w:footnote w:type="continuationSeparator" w:id="0">
    <w:p w14:paraId="129D2092" w14:textId="77777777" w:rsidR="00187DF1" w:rsidRDefault="00187DF1" w:rsidP="003D2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B1C07" w14:textId="77777777" w:rsidR="00E624BE" w:rsidRDefault="00C40946">
    <w:pPr>
      <w:pStyle w:val="Header"/>
      <w:rPr>
        <w:rFonts w:ascii="Times New Roman" w:hAnsi="Times New Roman" w:cs="Times New Roman"/>
        <w:b/>
        <w:sz w:val="16"/>
        <w:szCs w:val="16"/>
      </w:rPr>
    </w:pPr>
    <w:r>
      <w:rPr>
        <w:rFonts w:ascii="Times New Roman" w:hAnsi="Times New Roman" w:cs="Times New Roman"/>
        <w:b/>
        <w:sz w:val="16"/>
        <w:szCs w:val="16"/>
      </w:rPr>
      <w:t>&lt;Policy Title&gt;</w:t>
    </w:r>
    <w:r w:rsidR="00E624BE">
      <w:rPr>
        <w:rFonts w:ascii="Times New Roman" w:hAnsi="Times New Roman" w:cs="Times New Roman"/>
        <w:b/>
        <w:sz w:val="16"/>
        <w:szCs w:val="16"/>
      </w:rPr>
      <w:tab/>
    </w:r>
    <w:r w:rsidR="00E624BE">
      <w:rPr>
        <w:rFonts w:ascii="Times New Roman" w:hAnsi="Times New Roman" w:cs="Times New Roman"/>
        <w:b/>
        <w:sz w:val="16"/>
        <w:szCs w:val="16"/>
      </w:rPr>
      <w:tab/>
    </w:r>
    <w:r>
      <w:rPr>
        <w:rFonts w:ascii="Times New Roman" w:hAnsi="Times New Roman" w:cs="Times New Roman"/>
        <w:b/>
        <w:sz w:val="16"/>
        <w:szCs w:val="16"/>
      </w:rPr>
      <w:t>&lt;Descriptor Code&gt;</w:t>
    </w:r>
  </w:p>
  <w:p w14:paraId="48CEF9CE" w14:textId="77777777" w:rsidR="00E624BE" w:rsidRPr="00CB7BA8" w:rsidRDefault="00E624BE">
    <w:pPr>
      <w:pStyle w:val="Header"/>
      <w:rPr>
        <w:rFonts w:ascii="Times New Roman" w:hAnsi="Times New Roman" w:cs="Times New Roman"/>
        <w:b/>
        <w:sz w:val="16"/>
        <w:szCs w:val="16"/>
      </w:rPr>
    </w:pPr>
    <w:r>
      <w:rPr>
        <w:rFonts w:ascii="Times New Roman" w:hAnsi="Times New Roman" w:cs="Times New Roman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85CC6F" wp14:editId="78006B0E">
              <wp:simplePos x="0" y="0"/>
              <wp:positionH relativeFrom="column">
                <wp:posOffset>-117043</wp:posOffset>
              </wp:positionH>
              <wp:positionV relativeFrom="paragraph">
                <wp:posOffset>11176</wp:posOffset>
              </wp:positionV>
              <wp:extent cx="6583578" cy="0"/>
              <wp:effectExtent l="0" t="19050" r="825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83578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5A46DA8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.2pt,.9pt" to="509.2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" strokecolor="#0d0d0d [3069]" strokeweight="2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C20DF"/>
    <w:multiLevelType w:val="hybridMultilevel"/>
    <w:tmpl w:val="529CA38C"/>
    <w:lvl w:ilvl="0" w:tplc="93C097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25778"/>
    <w:multiLevelType w:val="hybridMultilevel"/>
    <w:tmpl w:val="F7DC4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47D84"/>
    <w:multiLevelType w:val="hybridMultilevel"/>
    <w:tmpl w:val="F7DC40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0E350F"/>
    <w:multiLevelType w:val="hybridMultilevel"/>
    <w:tmpl w:val="F8405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B1503"/>
    <w:multiLevelType w:val="hybridMultilevel"/>
    <w:tmpl w:val="832485B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0120015">
    <w:abstractNumId w:val="0"/>
  </w:num>
  <w:num w:numId="2" w16cid:durableId="2030981882">
    <w:abstractNumId w:val="4"/>
  </w:num>
  <w:num w:numId="3" w16cid:durableId="1654526949">
    <w:abstractNumId w:val="2"/>
  </w:num>
  <w:num w:numId="4" w16cid:durableId="1705859503">
    <w:abstractNumId w:val="3"/>
  </w:num>
  <w:num w:numId="5" w16cid:durableId="8460992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411"/>
    <w:rsid w:val="000B1BD6"/>
    <w:rsid w:val="000D266E"/>
    <w:rsid w:val="00110B22"/>
    <w:rsid w:val="001160A6"/>
    <w:rsid w:val="00187DF1"/>
    <w:rsid w:val="00195401"/>
    <w:rsid w:val="00271C09"/>
    <w:rsid w:val="00292C97"/>
    <w:rsid w:val="002F4992"/>
    <w:rsid w:val="00320562"/>
    <w:rsid w:val="003D2A67"/>
    <w:rsid w:val="003D64EB"/>
    <w:rsid w:val="00407690"/>
    <w:rsid w:val="004518BE"/>
    <w:rsid w:val="00470EE4"/>
    <w:rsid w:val="004932A3"/>
    <w:rsid w:val="004C6947"/>
    <w:rsid w:val="004F6411"/>
    <w:rsid w:val="00504158"/>
    <w:rsid w:val="00530C40"/>
    <w:rsid w:val="0058357F"/>
    <w:rsid w:val="006062B8"/>
    <w:rsid w:val="00617B33"/>
    <w:rsid w:val="00654E2A"/>
    <w:rsid w:val="006701C4"/>
    <w:rsid w:val="006D31C4"/>
    <w:rsid w:val="00727EE1"/>
    <w:rsid w:val="007674B4"/>
    <w:rsid w:val="00780481"/>
    <w:rsid w:val="007843D9"/>
    <w:rsid w:val="007D4DDA"/>
    <w:rsid w:val="008A6E69"/>
    <w:rsid w:val="008B4231"/>
    <w:rsid w:val="008F0014"/>
    <w:rsid w:val="00940AD0"/>
    <w:rsid w:val="00952F64"/>
    <w:rsid w:val="00A52AAD"/>
    <w:rsid w:val="00A63F7F"/>
    <w:rsid w:val="00A86A3E"/>
    <w:rsid w:val="00AA03D8"/>
    <w:rsid w:val="00AC1F72"/>
    <w:rsid w:val="00AD13E9"/>
    <w:rsid w:val="00B43C06"/>
    <w:rsid w:val="00B82C2A"/>
    <w:rsid w:val="00C40946"/>
    <w:rsid w:val="00C70B45"/>
    <w:rsid w:val="00CA0AC2"/>
    <w:rsid w:val="00CB7BA8"/>
    <w:rsid w:val="00D22888"/>
    <w:rsid w:val="00D56508"/>
    <w:rsid w:val="00D57ACC"/>
    <w:rsid w:val="00D6510E"/>
    <w:rsid w:val="00DB5D2F"/>
    <w:rsid w:val="00E624BE"/>
    <w:rsid w:val="00E709B5"/>
    <w:rsid w:val="00E84E24"/>
    <w:rsid w:val="00EA6F36"/>
    <w:rsid w:val="00EF3C03"/>
    <w:rsid w:val="00F306E4"/>
    <w:rsid w:val="00FA4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0EFADA"/>
  <w15:docId w15:val="{EDCCA6E2-126A-4BC3-BC46-D2D7399F0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0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3D2A67"/>
  </w:style>
  <w:style w:type="paragraph" w:styleId="ListParagraph">
    <w:name w:val="List Paragraph"/>
    <w:basedOn w:val="Normal"/>
    <w:uiPriority w:val="34"/>
    <w:qFormat/>
    <w:rsid w:val="003D2A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2A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2A67"/>
  </w:style>
  <w:style w:type="paragraph" w:styleId="Footer">
    <w:name w:val="footer"/>
    <w:basedOn w:val="Normal"/>
    <w:link w:val="FooterChar"/>
    <w:uiPriority w:val="99"/>
    <w:unhideWhenUsed/>
    <w:rsid w:val="003D2A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2A67"/>
  </w:style>
  <w:style w:type="paragraph" w:styleId="EndnoteText">
    <w:name w:val="endnote text"/>
    <w:basedOn w:val="Normal"/>
    <w:link w:val="EndnoteTextChar"/>
    <w:uiPriority w:val="99"/>
    <w:semiHidden/>
    <w:unhideWhenUsed/>
    <w:rsid w:val="00CB7BA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B7BA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B7BA8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32056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5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white\Dropbox\TSBA%20-%20Policy%20Department\Base%20Policy%20Manual\6_students\6314b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1BDFA16E374450FAC35DB17F3AB5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9932B-2A77-472F-9709-DB05106DB907}"/>
      </w:docPartPr>
      <w:docPartBody>
        <w:p w:rsidR="000A0488" w:rsidRDefault="00812796">
          <w:pPr>
            <w:pStyle w:val="91BDFA16E374450FAC35DB17F3AB53FE"/>
          </w:pPr>
          <w:r>
            <w:rPr>
              <w:rStyle w:val="PlaceholderText"/>
            </w:rPr>
            <w:t>Click here to choose a school board</w:t>
          </w:r>
          <w:r w:rsidRPr="004A036A">
            <w:rPr>
              <w:rStyle w:val="PlaceholderText"/>
            </w:rPr>
            <w:t>.</w:t>
          </w:r>
        </w:p>
      </w:docPartBody>
    </w:docPart>
    <w:docPart>
      <w:docPartPr>
        <w:name w:val="BB0B5836A63246C0A3D933D7527A2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AAD5B4-76B5-4FB5-B8C0-BF5C59C76905}"/>
      </w:docPartPr>
      <w:docPartBody>
        <w:p w:rsidR="000A0488" w:rsidRDefault="00812796">
          <w:pPr>
            <w:pStyle w:val="BB0B5836A63246C0A3D933D7527A2ED5"/>
          </w:pPr>
          <w:r w:rsidRPr="00224AE2">
            <w:rPr>
              <w:rStyle w:val="PlaceholderText"/>
            </w:rPr>
            <w:t>Click here to enter text.</w:t>
          </w:r>
        </w:p>
      </w:docPartBody>
    </w:docPart>
    <w:docPart>
      <w:docPartPr>
        <w:name w:val="4806A62E6C5F4DCDADB1E04C6344B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89C55-A203-4CE4-9A13-86FF04CF7304}"/>
      </w:docPartPr>
      <w:docPartBody>
        <w:p w:rsidR="000A0488" w:rsidRDefault="00812796">
          <w:pPr>
            <w:pStyle w:val="4806A62E6C5F4DCDADB1E04C6344B495"/>
          </w:pPr>
          <w:r>
            <w:rPr>
              <w:rStyle w:val="PlaceholderText"/>
            </w:rPr>
            <w:t>Click here to enter the policy title</w:t>
          </w:r>
          <w:r w:rsidRPr="00CD7C0B">
            <w:rPr>
              <w:rStyle w:val="PlaceholderText"/>
            </w:rPr>
            <w:t>.</w:t>
          </w:r>
        </w:p>
      </w:docPartBody>
    </w:docPart>
    <w:docPart>
      <w:docPartPr>
        <w:name w:val="E9D91CCBA1D2468191008E09FE395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587E9-9F8E-442F-9849-BD953631F84F}"/>
      </w:docPartPr>
      <w:docPartBody>
        <w:p w:rsidR="000A0488" w:rsidRDefault="00812796">
          <w:pPr>
            <w:pStyle w:val="E9D91CCBA1D2468191008E09FE395F5B"/>
          </w:pPr>
          <w:r>
            <w:rPr>
              <w:rStyle w:val="PlaceholderText"/>
            </w:rPr>
            <w:t>Enter Code</w:t>
          </w:r>
        </w:p>
      </w:docPartBody>
    </w:docPart>
    <w:docPart>
      <w:docPartPr>
        <w:name w:val="161A46B400B14FD4BF606DC6C5499F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B7476-E861-4D66-B22C-2D63CCFDDB71}"/>
      </w:docPartPr>
      <w:docPartBody>
        <w:p w:rsidR="000A0488" w:rsidRDefault="00812796">
          <w:pPr>
            <w:pStyle w:val="161A46B400B14FD4BF606DC6C5499F80"/>
          </w:pPr>
          <w:r w:rsidRPr="00CD7C0B">
            <w:rPr>
              <w:rStyle w:val="PlaceholderText"/>
            </w:rPr>
            <w:t>Click here to enter a date.</w:t>
          </w:r>
        </w:p>
      </w:docPartBody>
    </w:docPart>
    <w:docPart>
      <w:docPartPr>
        <w:name w:val="B166929A72E942838DD6D4A6B868B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6A0945-D018-4C84-A646-5323BB91BEC7}"/>
      </w:docPartPr>
      <w:docPartBody>
        <w:p w:rsidR="000A0488" w:rsidRDefault="00812796">
          <w:pPr>
            <w:pStyle w:val="B166929A72E942838DD6D4A6B868BD6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262610B21864BFDA4C3A38BDBD229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991A-5A01-4972-8346-287CBD26F739}"/>
      </w:docPartPr>
      <w:docPartBody>
        <w:p w:rsidR="000A0488" w:rsidRDefault="00812796">
          <w:pPr>
            <w:pStyle w:val="8262610B21864BFDA4C3A38BDBD22917"/>
          </w:pPr>
          <w:r w:rsidRPr="002B5869"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796"/>
    <w:rsid w:val="000A0488"/>
    <w:rsid w:val="0030122D"/>
    <w:rsid w:val="003F11A5"/>
    <w:rsid w:val="00812796"/>
    <w:rsid w:val="00D6190B"/>
    <w:rsid w:val="00E1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1BDFA16E374450FAC35DB17F3AB53FE">
    <w:name w:val="91BDFA16E374450FAC35DB17F3AB53FE"/>
  </w:style>
  <w:style w:type="paragraph" w:customStyle="1" w:styleId="BB0B5836A63246C0A3D933D7527A2ED5">
    <w:name w:val="BB0B5836A63246C0A3D933D7527A2ED5"/>
  </w:style>
  <w:style w:type="paragraph" w:customStyle="1" w:styleId="4806A62E6C5F4DCDADB1E04C6344B495">
    <w:name w:val="4806A62E6C5F4DCDADB1E04C6344B495"/>
  </w:style>
  <w:style w:type="paragraph" w:customStyle="1" w:styleId="E9D91CCBA1D2468191008E09FE395F5B">
    <w:name w:val="E9D91CCBA1D2468191008E09FE395F5B"/>
  </w:style>
  <w:style w:type="paragraph" w:customStyle="1" w:styleId="161A46B400B14FD4BF606DC6C5499F80">
    <w:name w:val="161A46B400B14FD4BF606DC6C5499F80"/>
  </w:style>
  <w:style w:type="paragraph" w:customStyle="1" w:styleId="B166929A72E942838DD6D4A6B868BD65">
    <w:name w:val="B166929A72E942838DD6D4A6B868BD65"/>
  </w:style>
  <w:style w:type="paragraph" w:customStyle="1" w:styleId="8262610B21864BFDA4C3A38BDBD22917">
    <w:name w:val="8262610B21864BFDA4C3A38BDBD229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AECAB3B1096046A65DD31BCFB88CC8" ma:contentTypeVersion="3" ma:contentTypeDescription="Create a new document." ma:contentTypeScope="" ma:versionID="d07d9c1040ff7be53af2255ab2b981fe">
  <xsd:schema xmlns:xsd="http://www.w3.org/2001/XMLSchema" xmlns:xs="http://www.w3.org/2001/XMLSchema" xmlns:p="http://schemas.microsoft.com/office/2006/metadata/properties" xmlns:ns2="cee2f41c-2431-4346-a5ab-f75ff90fd0c7" targetNamespace="http://schemas.microsoft.com/office/2006/metadata/properties" ma:root="true" ma:fieldsID="18dc5ce705bb533ada7bd5a3ec917a5d" ns2:_="">
    <xsd:import namespace="cee2f41c-2431-4346-a5ab-f75ff90fd0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e2f41c-2431-4346-a5ab-f75ff90fd0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7A1356-C76D-49D3-B629-A810E305C4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6FB771-A808-420F-A7DC-826CB48DDB36}"/>
</file>

<file path=customXml/itemProps3.xml><?xml version="1.0" encoding="utf-8"?>
<ds:datastoreItem xmlns:ds="http://schemas.openxmlformats.org/officeDocument/2006/customXml" ds:itemID="{9DDA799C-3E5E-4CE3-B9C1-680BAC503F2D}"/>
</file>

<file path=customXml/itemProps4.xml><?xml version="1.0" encoding="utf-8"?>
<ds:datastoreItem xmlns:ds="http://schemas.openxmlformats.org/officeDocument/2006/customXml" ds:itemID="{6C3C186E-3F12-495C-95BB-FAECA0602A4F}"/>
</file>

<file path=docProps/app.xml><?xml version="1.0" encoding="utf-8"?>
<Properties xmlns="http://schemas.openxmlformats.org/officeDocument/2006/extended-properties" xmlns:vt="http://schemas.openxmlformats.org/officeDocument/2006/docPropsVTypes">
  <Template>C:\Users\jwhite\Dropbox\TSBA - Policy Department\Base Policy Manual\6_students\6314b.dotx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Corporal Punishment</vt:lpstr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TSBA</dc:creator>
  <cp:keywords>6.314</cp:keywords>
  <cp:lastModifiedBy>Policy</cp:lastModifiedBy>
  <cp:revision>3</cp:revision>
  <cp:lastPrinted>2023-09-01T19:09:00Z</cp:lastPrinted>
  <dcterms:created xsi:type="dcterms:W3CDTF">2023-09-01T19:09:00Z</dcterms:created>
  <dcterms:modified xsi:type="dcterms:W3CDTF">2023-09-01T19:09:00Z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ardTitle">
    <vt:lpwstr>Cumberland Board</vt:lpwstr>
  </property>
  <property fmtid="{D5CDD505-2E9C-101B-9397-08002B2CF9AE}" pid="3" name="ContentTypeId">
    <vt:lpwstr>0x01010003AECAB3B1096046A65DD31BCFB88CC8</vt:lpwstr>
  </property>
  <property fmtid="{D5CDD505-2E9C-101B-9397-08002B2CF9AE}" pid="4" name="Order">
    <vt:r8>3854400</vt:r8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_activity">
    <vt:lpwstr>{"FileActivityType":"9","FileActivityTimeStamp":"2026-05-07T19:41:04.820Z","FileActivityUsersOnPage":[{"DisplayName":"KBSAdmin","Id":"kbsadmin@tsba.net"}],"FileActivityNavigationId":null}</vt:lpwstr>
  </property>
  <property fmtid="{D5CDD505-2E9C-101B-9397-08002B2CF9AE}" pid="10" name="_ExtendedDescription">
    <vt:lpwstr/>
  </property>
</Properties>
</file>